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030"/>
        <w:gridCol w:w="334"/>
        <w:gridCol w:w="430"/>
        <w:gridCol w:w="2405"/>
        <w:gridCol w:w="123"/>
        <w:gridCol w:w="448"/>
        <w:gridCol w:w="1273"/>
        <w:gridCol w:w="1527"/>
      </w:tblGrid>
      <w:tr w:rsidR="005C1408" w:rsidRPr="00D124E4" w14:paraId="2CF92D9A" w14:textId="77777777" w:rsidTr="005C1408">
        <w:tc>
          <w:tcPr>
            <w:tcW w:w="1563" w:type="pct"/>
            <w:gridSpan w:val="3"/>
            <w:vAlign w:val="bottom"/>
          </w:tcPr>
          <w:p w14:paraId="5C5FCFB8" w14:textId="6A39D9CE" w:rsidR="00C9238F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  <w:r w:rsidRPr="00D124E4">
              <w:rPr>
                <w:rFonts w:ascii="Aptos Narrow" w:hAnsi="Aptos Narrow"/>
              </w:rPr>
              <w:t>Date</w:t>
            </w:r>
            <w:r>
              <w:rPr>
                <w:rFonts w:ascii="Aptos Narrow" w:hAnsi="Aptos Narrow"/>
              </w:rPr>
              <w:t>*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62B0A00E" w14:textId="024F7B50" w:rsidR="00C9238F" w:rsidRPr="00D124E4" w:rsidRDefault="00C9238F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5C1408" w:rsidRPr="00D124E4" w14:paraId="194A4A7E" w14:textId="77777777" w:rsidTr="005C1408">
        <w:tc>
          <w:tcPr>
            <w:tcW w:w="1563" w:type="pct"/>
            <w:gridSpan w:val="3"/>
            <w:vAlign w:val="bottom"/>
          </w:tcPr>
          <w:p w14:paraId="6E5731BA" w14:textId="48659ACA" w:rsidR="00C9238F" w:rsidRPr="00D124E4" w:rsidRDefault="00000000" w:rsidP="00576892">
            <w:pPr>
              <w:spacing w:before="240"/>
              <w:rPr>
                <w:rFonts w:ascii="Aptos Narrow" w:hAnsi="Aptos Narrow"/>
              </w:rPr>
            </w:pPr>
            <w:sdt>
              <w:sdtPr>
                <w:rPr>
                  <w:rFonts w:ascii="Aptos Narrow" w:hAnsi="Aptos Narrow"/>
                </w:rPr>
                <w:id w:val="-1470592894"/>
                <w:placeholder>
                  <w:docPart w:val="AF228185511F480B881DD900C56A9DE7"/>
                </w:placeholder>
                <w:temporary/>
                <w:showingPlcHdr/>
                <w15:appearance w15:val="hidden"/>
              </w:sdtPr>
              <w:sdtContent>
                <w:r w:rsidR="00C96307" w:rsidRPr="00D124E4">
                  <w:rPr>
                    <w:rFonts w:ascii="Aptos Narrow" w:hAnsi="Aptos Narrow"/>
                    <w:lang w:bidi="fr-FR"/>
                  </w:rPr>
                  <w:t>Nom</w:t>
                </w:r>
              </w:sdtContent>
            </w:sdt>
            <w:r w:rsidR="00D124E4" w:rsidRPr="00D124E4">
              <w:rPr>
                <w:rFonts w:ascii="Aptos Narrow" w:hAnsi="Aptos Narrow"/>
              </w:rPr>
              <w:t xml:space="preserve"> Et Prénom</w:t>
            </w:r>
            <w:r w:rsidR="00D124E4">
              <w:rPr>
                <w:rFonts w:ascii="Aptos Narrow" w:hAnsi="Aptos Narrow"/>
              </w:rPr>
              <w:t>*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221BA309" w14:textId="77777777" w:rsidR="00C9238F" w:rsidRPr="00D124E4" w:rsidRDefault="00C9238F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5C1408" w:rsidRPr="00D124E4" w14:paraId="4CCEF894" w14:textId="77777777" w:rsidTr="005C1408">
        <w:tc>
          <w:tcPr>
            <w:tcW w:w="1563" w:type="pct"/>
            <w:gridSpan w:val="3"/>
            <w:vAlign w:val="bottom"/>
          </w:tcPr>
          <w:p w14:paraId="52187C6B" w14:textId="623C1B51" w:rsidR="00C9238F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Fonction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1069FB00" w14:textId="77777777" w:rsidR="00C9238F" w:rsidRPr="00D124E4" w:rsidRDefault="00C9238F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5C1408" w:rsidRPr="00D124E4" w14:paraId="26A563CD" w14:textId="77777777" w:rsidTr="005C1408">
        <w:tc>
          <w:tcPr>
            <w:tcW w:w="1563" w:type="pct"/>
            <w:gridSpan w:val="3"/>
            <w:vAlign w:val="bottom"/>
          </w:tcPr>
          <w:p w14:paraId="3B232DD7" w14:textId="19EE62A6" w:rsidR="00C9238F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Raison sociale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4FA27668" w14:textId="77777777" w:rsidR="00C9238F" w:rsidRPr="00D124E4" w:rsidRDefault="00C9238F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D124E4" w:rsidRPr="00D124E4" w14:paraId="60B4F195" w14:textId="77777777" w:rsidTr="005C1408">
        <w:tc>
          <w:tcPr>
            <w:tcW w:w="1563" w:type="pct"/>
            <w:gridSpan w:val="3"/>
            <w:vAlign w:val="bottom"/>
          </w:tcPr>
          <w:p w14:paraId="31F27827" w14:textId="7418C4B9" w:rsidR="00D124E4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Adresse*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44DCABBB" w14:textId="77777777" w:rsidR="00D124E4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311826" w:rsidRPr="00D124E4" w14:paraId="217BC1C8" w14:textId="77777777" w:rsidTr="005C1408">
        <w:tc>
          <w:tcPr>
            <w:tcW w:w="1563" w:type="pct"/>
            <w:gridSpan w:val="3"/>
            <w:vAlign w:val="bottom"/>
          </w:tcPr>
          <w:p w14:paraId="18A4DA5E" w14:textId="57730F24" w:rsidR="00D124E4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Ville*</w:t>
            </w:r>
          </w:p>
        </w:tc>
        <w:tc>
          <w:tcPr>
            <w:tcW w:w="1570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CBB393" w14:textId="77777777" w:rsidR="00D124E4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</w:p>
        </w:tc>
        <w:tc>
          <w:tcPr>
            <w:tcW w:w="102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202A" w14:textId="563019D6" w:rsidR="00311826" w:rsidRPr="00D124E4" w:rsidRDefault="00311826" w:rsidP="00311826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Code Postal*</w:t>
            </w:r>
          </w:p>
        </w:tc>
        <w:tc>
          <w:tcPr>
            <w:tcW w:w="845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759F795" w14:textId="6DBB6B23" w:rsidR="00D124E4" w:rsidRPr="00D124E4" w:rsidRDefault="00D124E4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C9238F" w:rsidRPr="00D124E4" w14:paraId="7A4B3AC6" w14:textId="77777777" w:rsidTr="00D124E4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3C5E768" w14:textId="77777777" w:rsidR="00C9238F" w:rsidRPr="00D124E4" w:rsidRDefault="00C9238F" w:rsidP="00576892">
            <w:pPr>
              <w:rPr>
                <w:rFonts w:ascii="Aptos Narrow" w:hAnsi="Aptos Narrow"/>
                <w:b/>
                <w:sz w:val="8"/>
              </w:rPr>
            </w:pPr>
          </w:p>
        </w:tc>
      </w:tr>
      <w:tr w:rsidR="00311826" w:rsidRPr="00D124E4" w14:paraId="43D0F267" w14:textId="77777777" w:rsidTr="005C1408">
        <w:tc>
          <w:tcPr>
            <w:tcW w:w="1563" w:type="pct"/>
            <w:gridSpan w:val="3"/>
            <w:vAlign w:val="bottom"/>
          </w:tcPr>
          <w:p w14:paraId="3548E59C" w14:textId="46520E36" w:rsidR="00311826" w:rsidRPr="00D124E4" w:rsidRDefault="00311826" w:rsidP="00576892">
            <w:pPr>
              <w:spacing w:before="24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Téléphone*</w:t>
            </w:r>
          </w:p>
        </w:tc>
        <w:tc>
          <w:tcPr>
            <w:tcW w:w="3437" w:type="pct"/>
            <w:gridSpan w:val="6"/>
            <w:tcBorders>
              <w:bottom w:val="single" w:sz="4" w:space="0" w:color="auto"/>
            </w:tcBorders>
            <w:vAlign w:val="bottom"/>
          </w:tcPr>
          <w:p w14:paraId="21A14B42" w14:textId="5CD6BE21" w:rsidR="00311826" w:rsidRPr="00D124E4" w:rsidRDefault="00311826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311826" w:rsidRPr="00D124E4" w14:paraId="3444DB2C" w14:textId="77777777" w:rsidTr="005C1408">
        <w:trPr>
          <w:trHeight w:val="576"/>
        </w:trPr>
        <w:tc>
          <w:tcPr>
            <w:tcW w:w="1563" w:type="pct"/>
            <w:gridSpan w:val="3"/>
            <w:vAlign w:val="bottom"/>
          </w:tcPr>
          <w:p w14:paraId="04A04018" w14:textId="2A8AE08F" w:rsidR="00311826" w:rsidRPr="00D124E4" w:rsidRDefault="00311826" w:rsidP="00576892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Email*</w:t>
            </w:r>
          </w:p>
        </w:tc>
        <w:tc>
          <w:tcPr>
            <w:tcW w:w="3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F02193" w14:textId="4865CE18" w:rsidR="00311826" w:rsidRPr="00D124E4" w:rsidRDefault="00311826" w:rsidP="00576892">
            <w:pPr>
              <w:rPr>
                <w:rFonts w:ascii="Aptos Narrow" w:hAnsi="Aptos Narrow"/>
              </w:rPr>
            </w:pPr>
          </w:p>
        </w:tc>
      </w:tr>
      <w:tr w:rsidR="00311826" w:rsidRPr="00D124E4" w14:paraId="1B6287D5" w14:textId="77777777" w:rsidTr="005C1408">
        <w:trPr>
          <w:trHeight w:val="576"/>
        </w:trPr>
        <w:tc>
          <w:tcPr>
            <w:tcW w:w="1563" w:type="pct"/>
            <w:gridSpan w:val="3"/>
            <w:vAlign w:val="bottom"/>
          </w:tcPr>
          <w:p w14:paraId="5D228B29" w14:textId="77777777" w:rsidR="00311826" w:rsidRDefault="00311826" w:rsidP="00576892">
            <w:pPr>
              <w:rPr>
                <w:rFonts w:ascii="Aptos Narrow" w:hAnsi="Aptos Narrow"/>
              </w:rPr>
            </w:pPr>
          </w:p>
        </w:tc>
        <w:tc>
          <w:tcPr>
            <w:tcW w:w="238" w:type="pct"/>
            <w:vMerge w:val="restart"/>
            <w:tcBorders>
              <w:top w:val="single" w:sz="4" w:space="0" w:color="auto"/>
            </w:tcBorders>
            <w:vAlign w:val="bottom"/>
          </w:tcPr>
          <w:p w14:paraId="3AF2A818" w14:textId="10A131E2" w:rsidR="00311826" w:rsidRPr="00D124E4" w:rsidRDefault="00311826" w:rsidP="00576892">
            <w:pPr>
              <w:rPr>
                <w:rFonts w:ascii="Aptos Narrow" w:hAnsi="Aptos Narrow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1400" w:type="pct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0A2778FD" w14:textId="6292CA55" w:rsidR="00311826" w:rsidRPr="00D124E4" w:rsidRDefault="00311826" w:rsidP="00576892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Action de formation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</w:tcBorders>
            <w:vAlign w:val="bottom"/>
          </w:tcPr>
          <w:p w14:paraId="27593457" w14:textId="36FD4E76" w:rsidR="00311826" w:rsidRPr="00D124E4" w:rsidRDefault="00311826" w:rsidP="00576892">
            <w:pPr>
              <w:rPr>
                <w:rFonts w:ascii="Aptos Narrow" w:hAnsi="Aptos Narrow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1550" w:type="pct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114190F3" w14:textId="11A67B16" w:rsidR="00311826" w:rsidRPr="00D124E4" w:rsidRDefault="00311826" w:rsidP="00576892">
            <w:pPr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Autre</w:t>
            </w:r>
          </w:p>
        </w:tc>
      </w:tr>
      <w:tr w:rsidR="00311826" w:rsidRPr="00D124E4" w14:paraId="6B92F8B0" w14:textId="77777777" w:rsidTr="005C1408">
        <w:trPr>
          <w:trHeight w:val="576"/>
        </w:trPr>
        <w:tc>
          <w:tcPr>
            <w:tcW w:w="1563" w:type="pct"/>
            <w:gridSpan w:val="3"/>
            <w:vAlign w:val="bottom"/>
          </w:tcPr>
          <w:p w14:paraId="49BBBB5C" w14:textId="166C4106" w:rsidR="00311826" w:rsidRPr="005C1408" w:rsidRDefault="00311826" w:rsidP="00576892">
            <w:pPr>
              <w:rPr>
                <w:rFonts w:ascii="Aptos Narrow" w:hAnsi="Aptos Narrow"/>
                <w:b/>
                <w:bCs/>
              </w:rPr>
            </w:pPr>
            <w:r w:rsidRPr="005C1408">
              <w:rPr>
                <w:rFonts w:ascii="Aptos Narrow" w:hAnsi="Aptos Narrow"/>
                <w:b/>
                <w:bCs/>
              </w:rPr>
              <w:t>Objet réclamation</w:t>
            </w:r>
            <w:r w:rsidR="005C1408" w:rsidRPr="005C1408">
              <w:rPr>
                <w:rFonts w:ascii="Aptos Narrow" w:hAnsi="Aptos Narrow"/>
                <w:b/>
                <w:bCs/>
              </w:rPr>
              <w:t>*</w:t>
            </w:r>
          </w:p>
        </w:tc>
        <w:tc>
          <w:tcPr>
            <w:tcW w:w="238" w:type="pct"/>
            <w:vMerge/>
            <w:vAlign w:val="bottom"/>
          </w:tcPr>
          <w:p w14:paraId="282C0075" w14:textId="77777777" w:rsidR="00311826" w:rsidRPr="00D124E4" w:rsidRDefault="00311826" w:rsidP="00576892">
            <w:pPr>
              <w:rPr>
                <w:rFonts w:ascii="Aptos Narrow" w:hAnsi="Aptos Narrow"/>
              </w:rPr>
            </w:pPr>
          </w:p>
        </w:tc>
        <w:tc>
          <w:tcPr>
            <w:tcW w:w="1400" w:type="pct"/>
            <w:gridSpan w:val="2"/>
            <w:vMerge/>
            <w:tcBorders>
              <w:bottom w:val="single" w:sz="4" w:space="0" w:color="auto"/>
            </w:tcBorders>
            <w:vAlign w:val="bottom"/>
          </w:tcPr>
          <w:p w14:paraId="3B1A3F21" w14:textId="77777777" w:rsidR="00311826" w:rsidRPr="00D124E4" w:rsidRDefault="00311826" w:rsidP="00576892">
            <w:pPr>
              <w:rPr>
                <w:rFonts w:ascii="Aptos Narrow" w:hAnsi="Aptos Narrow"/>
              </w:rPr>
            </w:pPr>
          </w:p>
        </w:tc>
        <w:tc>
          <w:tcPr>
            <w:tcW w:w="248" w:type="pct"/>
            <w:vMerge/>
            <w:vAlign w:val="bottom"/>
          </w:tcPr>
          <w:p w14:paraId="78F4986C" w14:textId="77777777" w:rsidR="00311826" w:rsidRPr="00D124E4" w:rsidRDefault="00311826" w:rsidP="00576892">
            <w:pPr>
              <w:rPr>
                <w:rFonts w:ascii="Aptos Narrow" w:hAnsi="Aptos Narrow"/>
              </w:rPr>
            </w:pPr>
          </w:p>
        </w:tc>
        <w:tc>
          <w:tcPr>
            <w:tcW w:w="1550" w:type="pct"/>
            <w:gridSpan w:val="2"/>
            <w:vMerge/>
            <w:tcBorders>
              <w:bottom w:val="single" w:sz="4" w:space="0" w:color="auto"/>
            </w:tcBorders>
            <w:vAlign w:val="bottom"/>
          </w:tcPr>
          <w:p w14:paraId="420F99FB" w14:textId="07DF9A38" w:rsidR="00311826" w:rsidRPr="00D124E4" w:rsidRDefault="00311826" w:rsidP="00576892">
            <w:pPr>
              <w:rPr>
                <w:rFonts w:ascii="Aptos Narrow" w:hAnsi="Aptos Narrow"/>
              </w:rPr>
            </w:pPr>
          </w:p>
        </w:tc>
      </w:tr>
      <w:tr w:rsidR="005C1408" w:rsidRPr="00D124E4" w14:paraId="0A1AF82B" w14:textId="77777777" w:rsidTr="005C1408">
        <w:tc>
          <w:tcPr>
            <w:tcW w:w="5000" w:type="pct"/>
            <w:gridSpan w:val="9"/>
            <w:vAlign w:val="bottom"/>
          </w:tcPr>
          <w:p w14:paraId="54E92344" w14:textId="77777777" w:rsidR="005C1408" w:rsidRDefault="005C1408" w:rsidP="00576892">
            <w:pPr>
              <w:spacing w:before="120"/>
              <w:rPr>
                <w:rFonts w:ascii="Aptos Narrow" w:hAnsi="Aptos Narrow"/>
                <w:b/>
                <w:bCs/>
              </w:rPr>
            </w:pPr>
          </w:p>
          <w:p w14:paraId="2195C7B4" w14:textId="087A3FAA" w:rsidR="005C1408" w:rsidRPr="005C1408" w:rsidRDefault="005C1408" w:rsidP="00576892">
            <w:pPr>
              <w:spacing w:before="120"/>
              <w:rPr>
                <w:rFonts w:ascii="Aptos Narrow" w:hAnsi="Aptos Narrow"/>
                <w:b/>
                <w:bCs/>
              </w:rPr>
            </w:pPr>
            <w:r w:rsidRPr="005C1408">
              <w:rPr>
                <w:rFonts w:ascii="Aptos Narrow" w:hAnsi="Aptos Narrow"/>
                <w:b/>
                <w:bCs/>
              </w:rPr>
              <w:t>Réclamation effectuée en tant que : *</w:t>
            </w:r>
          </w:p>
        </w:tc>
      </w:tr>
      <w:tr w:rsidR="00C9238F" w:rsidRPr="00D124E4" w14:paraId="37072A80" w14:textId="77777777" w:rsidTr="005C1408">
        <w:tc>
          <w:tcPr>
            <w:tcW w:w="807" w:type="pct"/>
            <w:vAlign w:val="bottom"/>
          </w:tcPr>
          <w:p w14:paraId="5098E77F" w14:textId="77777777" w:rsidR="00C9238F" w:rsidRPr="00D124E4" w:rsidRDefault="00C9238F" w:rsidP="00576892">
            <w:pPr>
              <w:spacing w:before="120"/>
              <w:ind w:left="698"/>
              <w:rPr>
                <w:rFonts w:ascii="Aptos Narrow" w:hAnsi="Aptos Narrow"/>
                <w:sz w:val="36"/>
                <w:szCs w:val="36"/>
                <w:lang w:bidi="fr-FR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93" w:type="pct"/>
            <w:gridSpan w:val="8"/>
            <w:tcBorders>
              <w:bottom w:val="dashSmallGap" w:sz="4" w:space="0" w:color="A3A3A3" w:themeColor="accent6" w:themeTint="99"/>
            </w:tcBorders>
            <w:vAlign w:val="bottom"/>
          </w:tcPr>
          <w:p w14:paraId="14F5DC0A" w14:textId="0CEA51B9" w:rsidR="00C9238F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Entreprise</w:t>
            </w:r>
          </w:p>
        </w:tc>
      </w:tr>
      <w:tr w:rsidR="00C9238F" w:rsidRPr="00D124E4" w14:paraId="630255F7" w14:textId="77777777" w:rsidTr="005C1408">
        <w:tc>
          <w:tcPr>
            <w:tcW w:w="807" w:type="pct"/>
            <w:vAlign w:val="bottom"/>
          </w:tcPr>
          <w:p w14:paraId="28F63330" w14:textId="77777777" w:rsidR="00C9238F" w:rsidRPr="00D124E4" w:rsidRDefault="00C9238F" w:rsidP="00576892">
            <w:pPr>
              <w:spacing w:before="120"/>
              <w:ind w:left="698"/>
              <w:rPr>
                <w:rFonts w:ascii="Aptos Narrow" w:hAnsi="Aptos Narrow"/>
                <w:sz w:val="36"/>
                <w:szCs w:val="36"/>
                <w:lang w:bidi="fr-FR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93" w:type="pct"/>
            <w:gridSpan w:val="8"/>
            <w:tcBorders>
              <w:top w:val="dashSmallGap" w:sz="4" w:space="0" w:color="A3A3A3" w:themeColor="accent6" w:themeTint="99"/>
              <w:bottom w:val="dashSmallGap" w:sz="4" w:space="0" w:color="A3A3A3" w:themeColor="accent6" w:themeTint="99"/>
            </w:tcBorders>
            <w:vAlign w:val="bottom"/>
          </w:tcPr>
          <w:p w14:paraId="0816853E" w14:textId="6C05D262" w:rsidR="00C9238F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Apprenti</w:t>
            </w:r>
          </w:p>
        </w:tc>
      </w:tr>
      <w:tr w:rsidR="00C9238F" w:rsidRPr="00D124E4" w14:paraId="62A9E99B" w14:textId="77777777" w:rsidTr="005C1408">
        <w:tc>
          <w:tcPr>
            <w:tcW w:w="807" w:type="pct"/>
            <w:vAlign w:val="bottom"/>
          </w:tcPr>
          <w:p w14:paraId="6BA8D8A4" w14:textId="77777777" w:rsidR="00C9238F" w:rsidRPr="00D124E4" w:rsidRDefault="00C9238F" w:rsidP="00576892">
            <w:pPr>
              <w:spacing w:before="120"/>
              <w:ind w:left="698"/>
              <w:rPr>
                <w:rFonts w:ascii="Aptos Narrow" w:hAnsi="Aptos Narrow"/>
                <w:sz w:val="36"/>
                <w:szCs w:val="36"/>
                <w:lang w:bidi="fr-FR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93" w:type="pct"/>
            <w:gridSpan w:val="8"/>
            <w:tcBorders>
              <w:top w:val="dashSmallGap" w:sz="4" w:space="0" w:color="A3A3A3" w:themeColor="accent6" w:themeTint="99"/>
              <w:bottom w:val="dashSmallGap" w:sz="4" w:space="0" w:color="A3A3A3" w:themeColor="accent6" w:themeTint="99"/>
            </w:tcBorders>
            <w:vAlign w:val="bottom"/>
          </w:tcPr>
          <w:p w14:paraId="478C0BB5" w14:textId="1B354D6F" w:rsidR="00C9238F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Financeur</w:t>
            </w:r>
          </w:p>
        </w:tc>
      </w:tr>
      <w:tr w:rsidR="00C9238F" w:rsidRPr="00D124E4" w14:paraId="7F5F2E03" w14:textId="77777777" w:rsidTr="005C1408">
        <w:tc>
          <w:tcPr>
            <w:tcW w:w="807" w:type="pct"/>
            <w:vAlign w:val="bottom"/>
          </w:tcPr>
          <w:p w14:paraId="2B73CAC2" w14:textId="77777777" w:rsidR="00C9238F" w:rsidRPr="00D124E4" w:rsidRDefault="00C9238F" w:rsidP="00576892">
            <w:pPr>
              <w:spacing w:before="120"/>
              <w:ind w:left="698"/>
              <w:rPr>
                <w:rFonts w:ascii="Aptos Narrow" w:hAnsi="Aptos Narrow"/>
                <w:sz w:val="36"/>
                <w:szCs w:val="36"/>
                <w:lang w:bidi="fr-FR"/>
              </w:rPr>
            </w:pPr>
            <w:r w:rsidRPr="00D124E4">
              <w:rPr>
                <w:rFonts w:ascii="Aptos Narrow" w:hAnsi="Aptos Narrow"/>
                <w:sz w:val="36"/>
                <w:szCs w:val="36"/>
                <w:lang w:bidi="fr-FR"/>
              </w:rPr>
              <w:sym w:font="Wingdings 2" w:char="F0A3"/>
            </w:r>
          </w:p>
        </w:tc>
        <w:tc>
          <w:tcPr>
            <w:tcW w:w="4193" w:type="pct"/>
            <w:gridSpan w:val="8"/>
            <w:tcBorders>
              <w:top w:val="dashSmallGap" w:sz="4" w:space="0" w:color="A3A3A3" w:themeColor="accent6" w:themeTint="99"/>
              <w:bottom w:val="dashSmallGap" w:sz="4" w:space="0" w:color="A3A3A3" w:themeColor="accent6" w:themeTint="99"/>
            </w:tcBorders>
            <w:vAlign w:val="bottom"/>
          </w:tcPr>
          <w:p w14:paraId="14363A17" w14:textId="481CB14D" w:rsidR="00C9238F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>Autre</w:t>
            </w:r>
          </w:p>
        </w:tc>
      </w:tr>
      <w:tr w:rsidR="00C9238F" w:rsidRPr="00D124E4" w14:paraId="072C9013" w14:textId="77777777" w:rsidTr="005C1408">
        <w:tc>
          <w:tcPr>
            <w:tcW w:w="807" w:type="pct"/>
            <w:vAlign w:val="bottom"/>
          </w:tcPr>
          <w:p w14:paraId="017528FF" w14:textId="66E85F35" w:rsidR="00C9238F" w:rsidRPr="00D124E4" w:rsidRDefault="00C9238F" w:rsidP="00576892">
            <w:pPr>
              <w:spacing w:before="120"/>
              <w:ind w:left="698"/>
              <w:rPr>
                <w:rFonts w:ascii="Aptos Narrow" w:hAnsi="Aptos Narrow"/>
                <w:sz w:val="36"/>
                <w:szCs w:val="36"/>
                <w:lang w:bidi="fr-FR"/>
              </w:rPr>
            </w:pPr>
          </w:p>
        </w:tc>
        <w:tc>
          <w:tcPr>
            <w:tcW w:w="4193" w:type="pct"/>
            <w:gridSpan w:val="8"/>
            <w:tcBorders>
              <w:top w:val="dashSmallGap" w:sz="4" w:space="0" w:color="A3A3A3" w:themeColor="accent6" w:themeTint="99"/>
              <w:bottom w:val="dashSmallGap" w:sz="4" w:space="0" w:color="A3A3A3" w:themeColor="accent6" w:themeTint="99"/>
            </w:tcBorders>
            <w:vAlign w:val="bottom"/>
          </w:tcPr>
          <w:p w14:paraId="06B27484" w14:textId="3038E9BA" w:rsidR="00C9238F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  <w:r>
              <w:rPr>
                <w:rFonts w:ascii="Aptos Narrow" w:hAnsi="Aptos Narrow"/>
              </w:rPr>
              <w:t xml:space="preserve">Préciser : </w:t>
            </w:r>
          </w:p>
        </w:tc>
      </w:tr>
      <w:tr w:rsidR="00C9238F" w:rsidRPr="00D124E4" w14:paraId="61608D5C" w14:textId="77777777" w:rsidTr="005C1408">
        <w:tc>
          <w:tcPr>
            <w:tcW w:w="1378" w:type="pct"/>
            <w:gridSpan w:val="2"/>
            <w:vAlign w:val="bottom"/>
          </w:tcPr>
          <w:p w14:paraId="539FD6A5" w14:textId="77777777" w:rsidR="00C9238F" w:rsidRPr="00D124E4" w:rsidRDefault="00C9238F" w:rsidP="00576892">
            <w:pPr>
              <w:rPr>
                <w:rFonts w:ascii="Aptos Narrow" w:hAnsi="Aptos Narrow"/>
                <w:b/>
                <w:sz w:val="8"/>
              </w:rPr>
            </w:pPr>
          </w:p>
        </w:tc>
        <w:tc>
          <w:tcPr>
            <w:tcW w:w="3622" w:type="pct"/>
            <w:gridSpan w:val="7"/>
            <w:tcBorders>
              <w:top w:val="dashSmallGap" w:sz="4" w:space="0" w:color="A3A3A3" w:themeColor="accent6" w:themeTint="99"/>
            </w:tcBorders>
            <w:vAlign w:val="bottom"/>
          </w:tcPr>
          <w:p w14:paraId="35FA60CE" w14:textId="77777777" w:rsidR="00C9238F" w:rsidRPr="00D124E4" w:rsidRDefault="00C9238F" w:rsidP="00576892">
            <w:pPr>
              <w:rPr>
                <w:rFonts w:ascii="Aptos Narrow" w:hAnsi="Aptos Narrow"/>
                <w:b/>
                <w:sz w:val="8"/>
              </w:rPr>
            </w:pPr>
          </w:p>
        </w:tc>
      </w:tr>
      <w:tr w:rsidR="00C9238F" w:rsidRPr="00D124E4" w14:paraId="59EEB037" w14:textId="77777777" w:rsidTr="00D124E4">
        <w:tc>
          <w:tcPr>
            <w:tcW w:w="5000" w:type="pct"/>
            <w:gridSpan w:val="9"/>
            <w:vAlign w:val="bottom"/>
          </w:tcPr>
          <w:p w14:paraId="501BEA0C" w14:textId="1AA35ED8" w:rsidR="00C9238F" w:rsidRPr="005C1408" w:rsidRDefault="005C1408" w:rsidP="00576892">
            <w:pPr>
              <w:spacing w:before="240"/>
              <w:rPr>
                <w:rFonts w:ascii="Aptos Narrow" w:hAnsi="Aptos Narrow"/>
                <w:b/>
                <w:bCs/>
              </w:rPr>
            </w:pPr>
            <w:r w:rsidRPr="005C1408">
              <w:rPr>
                <w:rFonts w:ascii="Aptos Narrow" w:hAnsi="Aptos Narrow"/>
                <w:b/>
                <w:bCs/>
              </w:rPr>
              <w:t>Description de la réclamation : *</w:t>
            </w:r>
          </w:p>
        </w:tc>
      </w:tr>
      <w:tr w:rsidR="005C1408" w:rsidRPr="00D124E4" w14:paraId="722CE24A" w14:textId="77777777" w:rsidTr="005C1408">
        <w:tc>
          <w:tcPr>
            <w:tcW w:w="5000" w:type="pct"/>
            <w:gridSpan w:val="9"/>
            <w:tcBorders>
              <w:bottom w:val="single" w:sz="4" w:space="0" w:color="auto"/>
            </w:tcBorders>
            <w:vAlign w:val="bottom"/>
          </w:tcPr>
          <w:p w14:paraId="38DF8638" w14:textId="77777777" w:rsidR="005C1408" w:rsidRPr="00D124E4" w:rsidRDefault="005C1408" w:rsidP="00576892">
            <w:pPr>
              <w:spacing w:before="120"/>
              <w:rPr>
                <w:rFonts w:ascii="Aptos Narrow" w:hAnsi="Aptos Narrow"/>
              </w:rPr>
            </w:pPr>
          </w:p>
        </w:tc>
      </w:tr>
      <w:tr w:rsidR="005C1408" w:rsidRPr="00D124E4" w14:paraId="54FBF57E" w14:textId="77777777" w:rsidTr="005C1408"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3B175B" w14:textId="77777777" w:rsidR="005C1408" w:rsidRPr="00D124E4" w:rsidRDefault="005C1408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5C1408" w:rsidRPr="00D124E4" w14:paraId="6DA2B6F7" w14:textId="77777777" w:rsidTr="005C1408"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3B0104" w14:textId="77777777" w:rsidR="005C1408" w:rsidRPr="00D124E4" w:rsidRDefault="005C1408" w:rsidP="00576892">
            <w:pPr>
              <w:spacing w:before="240"/>
              <w:rPr>
                <w:rFonts w:ascii="Aptos Narrow" w:hAnsi="Aptos Narrow"/>
              </w:rPr>
            </w:pPr>
          </w:p>
        </w:tc>
      </w:tr>
      <w:tr w:rsidR="005C1408" w:rsidRPr="00D124E4" w14:paraId="04250089" w14:textId="77777777" w:rsidTr="005C1408"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EA7B7" w14:textId="77777777" w:rsidR="005C1408" w:rsidRPr="00D124E4" w:rsidRDefault="005C1408" w:rsidP="00576892">
            <w:pPr>
              <w:spacing w:before="240"/>
              <w:rPr>
                <w:rFonts w:ascii="Aptos Narrow" w:hAnsi="Aptos Narrow"/>
              </w:rPr>
            </w:pPr>
          </w:p>
        </w:tc>
      </w:tr>
    </w:tbl>
    <w:p w14:paraId="14E12D3B" w14:textId="77777777" w:rsidR="005C1408" w:rsidRPr="005C1408" w:rsidRDefault="005C1408" w:rsidP="005C1408"/>
    <w:p w14:paraId="429948B5" w14:textId="77777777" w:rsidR="005C1408" w:rsidRPr="005C1408" w:rsidRDefault="005C1408" w:rsidP="00733C82">
      <w:pPr>
        <w:ind w:firstLine="720"/>
      </w:pPr>
    </w:p>
    <w:sectPr w:rsidR="005C1408" w:rsidRPr="005C1408" w:rsidSect="009C353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7BA7C" w14:textId="77777777" w:rsidR="00732627" w:rsidRDefault="00732627" w:rsidP="00C9238F">
      <w:pPr>
        <w:spacing w:after="0" w:line="240" w:lineRule="auto"/>
      </w:pPr>
      <w:r>
        <w:separator/>
      </w:r>
    </w:p>
  </w:endnote>
  <w:endnote w:type="continuationSeparator" w:id="0">
    <w:p w14:paraId="3E4E4D49" w14:textId="77777777" w:rsidR="00732627" w:rsidRDefault="0073262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2CE7AE-9529-42E6-8E97-35F64EF417DF}"/>
    <w:embedBold r:id="rId2" w:fontKey="{C1E55153-2C76-4AA6-B44E-D200218789B7}"/>
    <w:embedItalic r:id="rId3" w:fontKey="{BE3028CA-EB83-468C-9CB3-BA489892DADB}"/>
    <w:embedBoldItalic r:id="rId4" w:fontKey="{169212D2-568F-494B-9FB5-49D1611FA5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AB9D97C-E75C-428A-A055-89167A7AB85D}"/>
    <w:embedBold r:id="rId6" w:fontKey="{A7AF456C-4A8B-4102-8AE7-5F31F7C240E1}"/>
    <w:embedItalic r:id="rId7" w:fontKey="{5421725F-C326-4CEC-8C35-5C02E3208D8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7950FEF-C7A2-4BF6-ADF1-9EA64CE816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494D79F-472A-4C9F-8F5F-81C75703A20D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1833D760-78FD-48B4-925D-DDE5EF22C8D5}"/>
    <w:embedBold r:id="rId11" w:fontKey="{C6EC3EF8-15C8-4A39-A008-DF4196BA40A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1B74CF2-31FE-4B3B-A9C3-09024488A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483"/>
      <w:gridCol w:w="4543"/>
    </w:tblGrid>
    <w:tr w:rsidR="00733C82" w:rsidRPr="002C49A3" w14:paraId="6D915CB8" w14:textId="77777777" w:rsidTr="00C4167A">
      <w:tc>
        <w:tcPr>
          <w:tcW w:w="4675" w:type="dxa"/>
          <w:vAlign w:val="center"/>
        </w:tcPr>
        <w:p w14:paraId="259CA9A2" w14:textId="77777777" w:rsidR="00003212" w:rsidRDefault="00733C8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85 rue de Limayrac, 31079 TOULOUSE</w:t>
          </w:r>
        </w:p>
        <w:p w14:paraId="64EDC4B6" w14:textId="77777777" w:rsidR="00733C82" w:rsidRDefault="00733C8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SIRET : 484 011 481 00013</w:t>
          </w:r>
        </w:p>
        <w:p w14:paraId="4DC89D7B" w14:textId="11FEDE76" w:rsidR="00733C82" w:rsidRPr="002C49A3" w:rsidRDefault="00733C8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reclamation@aspect-occitanie.fr</w:t>
          </w:r>
        </w:p>
      </w:tc>
      <w:tc>
        <w:tcPr>
          <w:tcW w:w="4675" w:type="dxa"/>
          <w:vAlign w:val="center"/>
        </w:tcPr>
        <w:p w14:paraId="244E5EA3" w14:textId="4F123FD5" w:rsidR="00003212" w:rsidRPr="002C49A3" w:rsidRDefault="005C1408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0A27AA65" wp14:editId="5BC03EFE">
                <wp:extent cx="1571240" cy="556895"/>
                <wp:effectExtent l="0" t="0" r="0" b="0"/>
                <wp:docPr id="1872320251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320251" name="Image 187232025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333" t="15184" r="12735" b="37572"/>
                        <a:stretch/>
                      </pic:blipFill>
                      <pic:spPr bwMode="auto">
                        <a:xfrm>
                          <a:off x="0" y="0"/>
                          <a:ext cx="1587615" cy="5626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C9EDFF3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0446C" w14:textId="77777777" w:rsidR="00732627" w:rsidRDefault="00732627" w:rsidP="00C9238F">
      <w:pPr>
        <w:spacing w:after="0" w:line="240" w:lineRule="auto"/>
      </w:pPr>
      <w:r>
        <w:separator/>
      </w:r>
    </w:p>
  </w:footnote>
  <w:footnote w:type="continuationSeparator" w:id="0">
    <w:p w14:paraId="5CBF1BA6" w14:textId="77777777" w:rsidR="00732627" w:rsidRDefault="0073262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14" w:type="dxa"/>
      <w:tblInd w:w="-142" w:type="dxa"/>
      <w:shd w:val="clear" w:color="auto" w:fill="731F1C" w:themeFill="accent5"/>
      <w:tblLook w:val="04A0" w:firstRow="1" w:lastRow="0" w:firstColumn="1" w:lastColumn="0" w:noHBand="0" w:noVBand="1"/>
    </w:tblPr>
    <w:tblGrid>
      <w:gridCol w:w="993"/>
      <w:gridCol w:w="8221"/>
    </w:tblGrid>
    <w:tr w:rsidR="00D124E4" w:rsidRPr="002C49A3" w14:paraId="05274635" w14:textId="77777777" w:rsidTr="00D124E4">
      <w:trPr>
        <w:trHeight w:val="990"/>
      </w:trPr>
      <w:tc>
        <w:tcPr>
          <w:tcW w:w="993" w:type="dxa"/>
          <w:shd w:val="clear" w:color="auto" w:fill="333333" w:themeFill="accent6" w:themeFillShade="80"/>
          <w:vAlign w:val="center"/>
        </w:tcPr>
        <w:p w14:paraId="4D6C27C6" w14:textId="0E0327AC" w:rsidR="00576892" w:rsidRPr="002C49A3" w:rsidRDefault="00D124E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4BD786DC" wp14:editId="68F42F38">
                <wp:extent cx="403447" cy="403447"/>
                <wp:effectExtent l="0" t="0" r="0" b="0"/>
                <wp:docPr id="1947751283" name="Graphique 1" descr="Adresse de courrier avec un remplissage u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7751283" name="Graphique 1947751283" descr="Adresse de courrier avec un remplissage un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42" cy="411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shd w:val="clear" w:color="auto" w:fill="333333" w:themeFill="accent6" w:themeFillShade="80"/>
          <w:vAlign w:val="center"/>
        </w:tcPr>
        <w:p w14:paraId="493EB15E" w14:textId="15FD8A84" w:rsidR="00576892" w:rsidRPr="00D124E4" w:rsidRDefault="00D124E4" w:rsidP="00576892">
          <w:pPr>
            <w:tabs>
              <w:tab w:val="center" w:pos="4680"/>
              <w:tab w:val="right" w:pos="9360"/>
            </w:tabs>
            <w:spacing w:after="0"/>
            <w:rPr>
              <w:rFonts w:ascii="Aptos Narrow" w:eastAsia="Calibri" w:hAnsi="Aptos Narrow" w:cs="Times New Roman"/>
              <w:b/>
              <w:noProof/>
              <w:color w:val="FFFFFF" w:themeColor="background1"/>
              <w:sz w:val="44"/>
              <w:szCs w:val="24"/>
            </w:rPr>
          </w:pPr>
          <w:r w:rsidRPr="00D124E4">
            <w:rPr>
              <w:rFonts w:ascii="Aptos Narrow" w:eastAsia="Calibri" w:hAnsi="Aptos Narrow" w:cs="Times New Roman"/>
              <w:b/>
              <w:noProof/>
              <w:color w:val="FFFFFF" w:themeColor="background1"/>
              <w:sz w:val="36"/>
              <w:szCs w:val="20"/>
            </w:rPr>
            <w:t xml:space="preserve">Formulaire de réclamation </w:t>
          </w:r>
          <w:r>
            <w:rPr>
              <w:rFonts w:ascii="Aptos Narrow" w:eastAsia="Calibri" w:hAnsi="Aptos Narrow" w:cs="Times New Roman"/>
              <w:b/>
              <w:noProof/>
              <w:color w:val="FFFFFF" w:themeColor="background1"/>
              <w:sz w:val="36"/>
              <w:szCs w:val="20"/>
            </w:rPr>
            <w:t xml:space="preserve">CFA </w:t>
          </w:r>
          <w:r w:rsidRPr="00D124E4">
            <w:rPr>
              <w:rFonts w:ascii="Aptos Narrow" w:eastAsia="Calibri" w:hAnsi="Aptos Narrow" w:cs="Times New Roman"/>
              <w:b/>
              <w:noProof/>
              <w:color w:val="FFFFFF" w:themeColor="background1"/>
              <w:sz w:val="36"/>
              <w:szCs w:val="20"/>
            </w:rPr>
            <w:t>ASPECT OCCITANIE</w:t>
          </w:r>
        </w:p>
      </w:tc>
    </w:tr>
  </w:tbl>
  <w:p w14:paraId="4EBD17AD" w14:textId="77777777"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513761300">
    <w:abstractNumId w:val="18"/>
  </w:num>
  <w:num w:numId="2" w16cid:durableId="2095975134">
    <w:abstractNumId w:val="14"/>
  </w:num>
  <w:num w:numId="3" w16cid:durableId="909652339">
    <w:abstractNumId w:val="22"/>
  </w:num>
  <w:num w:numId="4" w16cid:durableId="639456751">
    <w:abstractNumId w:val="19"/>
  </w:num>
  <w:num w:numId="5" w16cid:durableId="1819683961">
    <w:abstractNumId w:val="20"/>
  </w:num>
  <w:num w:numId="6" w16cid:durableId="823398592">
    <w:abstractNumId w:val="26"/>
  </w:num>
  <w:num w:numId="7" w16cid:durableId="1812945421">
    <w:abstractNumId w:val="13"/>
  </w:num>
  <w:num w:numId="8" w16cid:durableId="1063601255">
    <w:abstractNumId w:val="17"/>
  </w:num>
  <w:num w:numId="9" w16cid:durableId="1311598590">
    <w:abstractNumId w:val="24"/>
  </w:num>
  <w:num w:numId="10" w16cid:durableId="2022662939">
    <w:abstractNumId w:val="8"/>
  </w:num>
  <w:num w:numId="11" w16cid:durableId="872881943">
    <w:abstractNumId w:val="12"/>
  </w:num>
  <w:num w:numId="12" w16cid:durableId="778993217">
    <w:abstractNumId w:val="6"/>
  </w:num>
  <w:num w:numId="13" w16cid:durableId="1604995091">
    <w:abstractNumId w:val="9"/>
  </w:num>
  <w:num w:numId="14" w16cid:durableId="1834753963">
    <w:abstractNumId w:val="16"/>
  </w:num>
  <w:num w:numId="15" w16cid:durableId="863598155">
    <w:abstractNumId w:val="15"/>
  </w:num>
  <w:num w:numId="16" w16cid:durableId="994454788">
    <w:abstractNumId w:val="23"/>
  </w:num>
  <w:num w:numId="17" w16cid:durableId="796025408">
    <w:abstractNumId w:val="10"/>
  </w:num>
  <w:num w:numId="18" w16cid:durableId="428625948">
    <w:abstractNumId w:val="29"/>
  </w:num>
  <w:num w:numId="19" w16cid:durableId="1994292757">
    <w:abstractNumId w:val="25"/>
  </w:num>
  <w:num w:numId="20" w16cid:durableId="1730374917">
    <w:abstractNumId w:val="21"/>
  </w:num>
  <w:num w:numId="21" w16cid:durableId="899175082">
    <w:abstractNumId w:val="28"/>
  </w:num>
  <w:num w:numId="22" w16cid:durableId="213547385">
    <w:abstractNumId w:val="11"/>
  </w:num>
  <w:num w:numId="23" w16cid:durableId="1841578215">
    <w:abstractNumId w:val="7"/>
  </w:num>
  <w:num w:numId="24" w16cid:durableId="1586764802">
    <w:abstractNumId w:val="27"/>
  </w:num>
  <w:num w:numId="25" w16cid:durableId="664480038">
    <w:abstractNumId w:val="30"/>
  </w:num>
  <w:num w:numId="26" w16cid:durableId="1243686132">
    <w:abstractNumId w:val="5"/>
  </w:num>
  <w:num w:numId="27" w16cid:durableId="1158155994">
    <w:abstractNumId w:val="4"/>
  </w:num>
  <w:num w:numId="28" w16cid:durableId="2094474557">
    <w:abstractNumId w:val="3"/>
  </w:num>
  <w:num w:numId="29" w16cid:durableId="1785608715">
    <w:abstractNumId w:val="2"/>
  </w:num>
  <w:num w:numId="30" w16cid:durableId="259027829">
    <w:abstractNumId w:val="1"/>
  </w:num>
  <w:num w:numId="31" w16cid:durableId="127717590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4E4"/>
    <w:rsid w:val="00003212"/>
    <w:rsid w:val="00052382"/>
    <w:rsid w:val="00055AD7"/>
    <w:rsid w:val="0006568A"/>
    <w:rsid w:val="00065A07"/>
    <w:rsid w:val="00076F0F"/>
    <w:rsid w:val="00084253"/>
    <w:rsid w:val="000D1F49"/>
    <w:rsid w:val="001727CA"/>
    <w:rsid w:val="002C49A3"/>
    <w:rsid w:val="002C56E6"/>
    <w:rsid w:val="002D3238"/>
    <w:rsid w:val="00311826"/>
    <w:rsid w:val="00361E11"/>
    <w:rsid w:val="003B7B28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C1408"/>
    <w:rsid w:val="005F2035"/>
    <w:rsid w:val="005F7990"/>
    <w:rsid w:val="0063739C"/>
    <w:rsid w:val="006F2A7F"/>
    <w:rsid w:val="00732627"/>
    <w:rsid w:val="00733C82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03A57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24E4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9C7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PECT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228185511F480B881DD900C56A9D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4E9A80-3B72-429E-A552-6CDA79537BC8}"/>
      </w:docPartPr>
      <w:docPartBody>
        <w:p w:rsidR="00000000" w:rsidRDefault="00000000">
          <w:pPr>
            <w:pStyle w:val="AF228185511F480B881DD900C56A9DE7"/>
          </w:pPr>
          <w:r w:rsidRPr="009C3532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A4"/>
    <w:rsid w:val="00055AD7"/>
    <w:rsid w:val="004D1DC3"/>
    <w:rsid w:val="004F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871D3A146344ADB9AF897177BFE437F">
    <w:name w:val="E871D3A146344ADB9AF897177BFE437F"/>
  </w:style>
  <w:style w:type="paragraph" w:customStyle="1" w:styleId="AF228185511F480B881DD900C56A9DE7">
    <w:name w:val="AF228185511F480B881DD900C56A9DE7"/>
  </w:style>
  <w:style w:type="paragraph" w:customStyle="1" w:styleId="D8A22B2C885C43B8BF2E753AC75F2A99">
    <w:name w:val="D8A22B2C885C43B8BF2E753AC75F2A99"/>
  </w:style>
  <w:style w:type="paragraph" w:customStyle="1" w:styleId="3D28261668F24B3F9F5999416DEAC3B3">
    <w:name w:val="3D28261668F24B3F9F5999416DEAC3B3"/>
  </w:style>
  <w:style w:type="paragraph" w:customStyle="1" w:styleId="23AB4F93872C48529CE29061CE0478D9">
    <w:name w:val="23AB4F93872C48529CE29061CE0478D9"/>
  </w:style>
  <w:style w:type="paragraph" w:customStyle="1" w:styleId="A615240FB5E9434E948E382D46C988BC">
    <w:name w:val="A615240FB5E9434E948E382D46C988BC"/>
  </w:style>
  <w:style w:type="paragraph" w:customStyle="1" w:styleId="20C2C69E6DAD42E6877E4918730A264C">
    <w:name w:val="20C2C69E6DAD42E6877E4918730A264C"/>
  </w:style>
  <w:style w:type="paragraph" w:customStyle="1" w:styleId="B7C64DDF3EE3467A8C8352B06639AE40">
    <w:name w:val="B7C64DDF3EE3467A8C8352B06639AE40"/>
  </w:style>
  <w:style w:type="paragraph" w:customStyle="1" w:styleId="9044D153171140B2B146D852671FA123">
    <w:name w:val="9044D153171140B2B146D852671FA123"/>
  </w:style>
  <w:style w:type="paragraph" w:customStyle="1" w:styleId="CE587909C628417EB213BDAC73A9F46A">
    <w:name w:val="CE587909C628417EB213BDAC73A9F46A"/>
  </w:style>
  <w:style w:type="paragraph" w:customStyle="1" w:styleId="DCAEBE03A28A482CA065932D389DA597">
    <w:name w:val="DCAEBE03A28A482CA065932D389DA597"/>
  </w:style>
  <w:style w:type="paragraph" w:customStyle="1" w:styleId="9545BBC6FA284E37864EB73321096820">
    <w:name w:val="9545BBC6FA284E37864EB73321096820"/>
  </w:style>
  <w:style w:type="paragraph" w:customStyle="1" w:styleId="FAA1D2129D5A4C7991E4AAFD5ABA5FD0">
    <w:name w:val="FAA1D2129D5A4C7991E4AAFD5ABA5FD0"/>
  </w:style>
  <w:style w:type="paragraph" w:customStyle="1" w:styleId="9F0C9DC213A5492084E5A32B06A5C2BB">
    <w:name w:val="9F0C9DC213A5492084E5A32B06A5C2BB"/>
  </w:style>
  <w:style w:type="paragraph" w:customStyle="1" w:styleId="FB228257B30B4376BDC7AB57D59850DC">
    <w:name w:val="FB228257B30B4376BDC7AB57D59850DC"/>
    <w:rsid w:val="004F3DA4"/>
  </w:style>
  <w:style w:type="paragraph" w:customStyle="1" w:styleId="2C11C28A09E348538D2C37FF97F9D66F">
    <w:name w:val="2C11C28A09E348538D2C37FF97F9D66F"/>
    <w:rsid w:val="004F3DA4"/>
  </w:style>
  <w:style w:type="paragraph" w:customStyle="1" w:styleId="BF345913ADF24222B2374B56831987EE">
    <w:name w:val="BF345913ADF24222B2374B56831987EE"/>
    <w:rsid w:val="004F3DA4"/>
  </w:style>
  <w:style w:type="paragraph" w:customStyle="1" w:styleId="45DA7010B2834715ACB4836309D15021">
    <w:name w:val="45DA7010B2834715ACB4836309D15021"/>
    <w:rsid w:val="004F3DA4"/>
  </w:style>
  <w:style w:type="paragraph" w:customStyle="1" w:styleId="6AABCB66270B455BBE96708C23D06FA1">
    <w:name w:val="6AABCB66270B455BBE96708C23D06FA1"/>
    <w:rsid w:val="004F3DA4"/>
  </w:style>
  <w:style w:type="paragraph" w:customStyle="1" w:styleId="897114BE27194F0682701681C482C01A">
    <w:name w:val="897114BE27194F0682701681C482C01A"/>
    <w:rsid w:val="004F3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37CA45-3D2D-48B6-B090-DE07818BD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formulaire.dotx</Template>
  <TotalTime>0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2024-06-19T09:48:00Z</dcterms:created>
  <dcterms:modified xsi:type="dcterms:W3CDTF">2024-06-19T10:21:00Z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